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223ADD" w14:textId="3A779DAB" w:rsidR="00EA2BD5" w:rsidRPr="004405CF" w:rsidRDefault="004405CF" w:rsidP="000369AE">
      <w:pPr>
        <w:rPr>
          <w:b/>
          <w:bCs/>
          <w:sz w:val="28"/>
          <w:szCs w:val="28"/>
        </w:rPr>
      </w:pPr>
      <w:r w:rsidRPr="004405CF">
        <w:rPr>
          <w:b/>
          <w:bCs/>
          <w:sz w:val="28"/>
          <w:szCs w:val="28"/>
        </w:rPr>
        <w:t>Declaratieformulier</w:t>
      </w:r>
    </w:p>
    <w:tbl>
      <w:tblPr>
        <w:tblW w:w="9512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"/>
        <w:gridCol w:w="1718"/>
        <w:gridCol w:w="1119"/>
        <w:gridCol w:w="30"/>
        <w:gridCol w:w="2879"/>
        <w:gridCol w:w="2136"/>
        <w:gridCol w:w="1620"/>
      </w:tblGrid>
      <w:tr w:rsidR="00D05F77" w14:paraId="0A73CFC7" w14:textId="77777777" w:rsidTr="00307FE4">
        <w:trPr>
          <w:trHeight w:hRule="exact" w:val="347"/>
        </w:trPr>
        <w:tc>
          <w:tcPr>
            <w:tcW w:w="2877" w:type="dxa"/>
            <w:gridSpan w:val="4"/>
            <w:vAlign w:val="center"/>
          </w:tcPr>
          <w:p w14:paraId="7B9552D3" w14:textId="77777777" w:rsidR="00D05F77" w:rsidRDefault="00D05F77" w:rsidP="00F4732E">
            <w:pPr>
              <w:spacing w:line="360" w:lineRule="auto"/>
            </w:pPr>
            <w:r>
              <w:t>Naam:</w:t>
            </w:r>
          </w:p>
        </w:tc>
        <w:tc>
          <w:tcPr>
            <w:tcW w:w="6635" w:type="dxa"/>
            <w:gridSpan w:val="3"/>
            <w:vAlign w:val="center"/>
          </w:tcPr>
          <w:p w14:paraId="2A9753BA" w14:textId="2CAAB673" w:rsidR="00D05F77" w:rsidRDefault="00D05F77" w:rsidP="00F4732E">
            <w:pPr>
              <w:spacing w:line="360" w:lineRule="auto"/>
            </w:pPr>
          </w:p>
        </w:tc>
      </w:tr>
      <w:tr w:rsidR="00D05F77" w14:paraId="182018A4" w14:textId="77777777" w:rsidTr="00307FE4">
        <w:trPr>
          <w:trHeight w:hRule="exact" w:val="347"/>
        </w:trPr>
        <w:tc>
          <w:tcPr>
            <w:tcW w:w="2877" w:type="dxa"/>
            <w:gridSpan w:val="4"/>
            <w:vAlign w:val="center"/>
          </w:tcPr>
          <w:p w14:paraId="17F6CA88" w14:textId="77777777" w:rsidR="00D05F77" w:rsidRDefault="00D05F77" w:rsidP="00F4732E">
            <w:pPr>
              <w:spacing w:line="360" w:lineRule="auto"/>
            </w:pPr>
            <w:r>
              <w:t>Adres:</w:t>
            </w:r>
          </w:p>
        </w:tc>
        <w:tc>
          <w:tcPr>
            <w:tcW w:w="6635" w:type="dxa"/>
            <w:gridSpan w:val="3"/>
            <w:vAlign w:val="center"/>
          </w:tcPr>
          <w:p w14:paraId="71C47096" w14:textId="2C262FB9" w:rsidR="00D05F77" w:rsidRDefault="00D05F77" w:rsidP="00F4732E">
            <w:pPr>
              <w:spacing w:line="360" w:lineRule="auto"/>
            </w:pPr>
          </w:p>
        </w:tc>
      </w:tr>
      <w:tr w:rsidR="00D05F77" w14:paraId="6C32A87E" w14:textId="77777777" w:rsidTr="00307FE4">
        <w:trPr>
          <w:trHeight w:hRule="exact" w:val="347"/>
        </w:trPr>
        <w:tc>
          <w:tcPr>
            <w:tcW w:w="2877" w:type="dxa"/>
            <w:gridSpan w:val="4"/>
            <w:vAlign w:val="center"/>
          </w:tcPr>
          <w:p w14:paraId="225DFFA8" w14:textId="77777777" w:rsidR="00D05F77" w:rsidRDefault="00D05F77" w:rsidP="00F4732E">
            <w:pPr>
              <w:spacing w:line="360" w:lineRule="auto"/>
            </w:pPr>
            <w:r>
              <w:t>Postcode en woonplaats:</w:t>
            </w:r>
          </w:p>
        </w:tc>
        <w:tc>
          <w:tcPr>
            <w:tcW w:w="6635" w:type="dxa"/>
            <w:gridSpan w:val="3"/>
            <w:vAlign w:val="center"/>
          </w:tcPr>
          <w:p w14:paraId="3A9473FE" w14:textId="52F96324" w:rsidR="00D05F77" w:rsidRDefault="00D05F77" w:rsidP="00F4732E">
            <w:pPr>
              <w:spacing w:line="360" w:lineRule="auto"/>
            </w:pPr>
          </w:p>
        </w:tc>
      </w:tr>
      <w:tr w:rsidR="00D05F77" w14:paraId="692B31CB" w14:textId="77777777" w:rsidTr="00307FE4">
        <w:trPr>
          <w:trHeight w:hRule="exact" w:val="347"/>
        </w:trPr>
        <w:tc>
          <w:tcPr>
            <w:tcW w:w="2877" w:type="dxa"/>
            <w:gridSpan w:val="4"/>
            <w:vAlign w:val="center"/>
          </w:tcPr>
          <w:p w14:paraId="6E76E614" w14:textId="77777777" w:rsidR="00D05F77" w:rsidRDefault="00D05F77" w:rsidP="00F4732E">
            <w:pPr>
              <w:spacing w:line="360" w:lineRule="auto"/>
            </w:pPr>
            <w:r>
              <w:t>Telefoonnummer:</w:t>
            </w:r>
          </w:p>
        </w:tc>
        <w:tc>
          <w:tcPr>
            <w:tcW w:w="6635" w:type="dxa"/>
            <w:gridSpan w:val="3"/>
            <w:vAlign w:val="center"/>
          </w:tcPr>
          <w:p w14:paraId="6265744A" w14:textId="445D4581" w:rsidR="00D05F77" w:rsidRDefault="00D05F77" w:rsidP="00F4732E">
            <w:pPr>
              <w:spacing w:line="360" w:lineRule="auto"/>
            </w:pPr>
          </w:p>
        </w:tc>
      </w:tr>
      <w:tr w:rsidR="00D05F77" w14:paraId="4C59B9E3" w14:textId="77777777" w:rsidTr="00307FE4">
        <w:trPr>
          <w:trHeight w:hRule="exact" w:val="347"/>
        </w:trPr>
        <w:tc>
          <w:tcPr>
            <w:tcW w:w="2877" w:type="dxa"/>
            <w:gridSpan w:val="4"/>
            <w:vAlign w:val="center"/>
          </w:tcPr>
          <w:p w14:paraId="39221CB4" w14:textId="0E54D803" w:rsidR="00D05F77" w:rsidRDefault="00D05F77" w:rsidP="00F4732E">
            <w:pPr>
              <w:spacing w:line="360" w:lineRule="auto"/>
            </w:pPr>
            <w:r>
              <w:t>Functie</w:t>
            </w:r>
            <w:r w:rsidR="004A6FF9">
              <w:t>/commissie</w:t>
            </w:r>
            <w:r>
              <w:t>:</w:t>
            </w:r>
          </w:p>
        </w:tc>
        <w:tc>
          <w:tcPr>
            <w:tcW w:w="6635" w:type="dxa"/>
            <w:gridSpan w:val="3"/>
            <w:vAlign w:val="center"/>
          </w:tcPr>
          <w:p w14:paraId="6CB3E4B4" w14:textId="49402F25" w:rsidR="00D05F77" w:rsidRDefault="00D05F77" w:rsidP="00F4732E">
            <w:pPr>
              <w:spacing w:line="360" w:lineRule="auto"/>
            </w:pPr>
          </w:p>
        </w:tc>
      </w:tr>
      <w:tr w:rsidR="00D05F77" w14:paraId="2D6E9A3E" w14:textId="77777777" w:rsidTr="00307FE4">
        <w:trPr>
          <w:trHeight w:hRule="exact" w:val="347"/>
        </w:trPr>
        <w:tc>
          <w:tcPr>
            <w:tcW w:w="2877" w:type="dxa"/>
            <w:gridSpan w:val="4"/>
            <w:vAlign w:val="center"/>
          </w:tcPr>
          <w:p w14:paraId="293D13E8" w14:textId="77777777" w:rsidR="00D05F77" w:rsidRDefault="00D05F77" w:rsidP="00F4732E">
            <w:pPr>
              <w:spacing w:line="360" w:lineRule="auto"/>
            </w:pPr>
            <w:r>
              <w:t>Vergoeding per training:</w:t>
            </w:r>
          </w:p>
        </w:tc>
        <w:tc>
          <w:tcPr>
            <w:tcW w:w="6635" w:type="dxa"/>
            <w:gridSpan w:val="3"/>
            <w:vAlign w:val="center"/>
          </w:tcPr>
          <w:p w14:paraId="273167FA" w14:textId="3E5D6AA5" w:rsidR="00D05F77" w:rsidRDefault="00D05F77" w:rsidP="00F4732E">
            <w:pPr>
              <w:spacing w:line="360" w:lineRule="auto"/>
            </w:pPr>
          </w:p>
        </w:tc>
      </w:tr>
      <w:tr w:rsidR="00D05F77" w14:paraId="154A3378" w14:textId="77777777" w:rsidTr="00307FE4">
        <w:trPr>
          <w:trHeight w:hRule="exact" w:val="347"/>
        </w:trPr>
        <w:tc>
          <w:tcPr>
            <w:tcW w:w="2877" w:type="dxa"/>
            <w:gridSpan w:val="4"/>
            <w:tcBorders>
              <w:bottom w:val="single" w:sz="4" w:space="0" w:color="auto"/>
            </w:tcBorders>
            <w:vAlign w:val="center"/>
          </w:tcPr>
          <w:p w14:paraId="07200DC0" w14:textId="77777777" w:rsidR="00D05F77" w:rsidRDefault="00D05F77" w:rsidP="00F4732E">
            <w:pPr>
              <w:spacing w:line="360" w:lineRule="auto"/>
            </w:pPr>
            <w:r>
              <w:t>IBAN:</w:t>
            </w:r>
          </w:p>
        </w:tc>
        <w:tc>
          <w:tcPr>
            <w:tcW w:w="6635" w:type="dxa"/>
            <w:gridSpan w:val="3"/>
            <w:tcBorders>
              <w:bottom w:val="single" w:sz="4" w:space="0" w:color="auto"/>
            </w:tcBorders>
            <w:vAlign w:val="center"/>
          </w:tcPr>
          <w:p w14:paraId="73BC2E54" w14:textId="20D10B5E" w:rsidR="00D05F77" w:rsidRDefault="00D05F77" w:rsidP="00F4732E">
            <w:pPr>
              <w:spacing w:line="360" w:lineRule="auto"/>
            </w:pPr>
          </w:p>
        </w:tc>
      </w:tr>
      <w:tr w:rsidR="001007A6" w14:paraId="4FD37DD5" w14:textId="77777777" w:rsidTr="00307FE4">
        <w:trPr>
          <w:trHeight w:val="1203"/>
        </w:trPr>
        <w:tc>
          <w:tcPr>
            <w:tcW w:w="9512" w:type="dxa"/>
            <w:gridSpan w:val="7"/>
            <w:tcBorders>
              <w:left w:val="nil"/>
              <w:bottom w:val="single" w:sz="4" w:space="0" w:color="auto"/>
              <w:right w:val="nil"/>
            </w:tcBorders>
          </w:tcPr>
          <w:p w14:paraId="4734CE19" w14:textId="4123DEF9" w:rsidR="001007A6" w:rsidRPr="00EA118C" w:rsidRDefault="00272161" w:rsidP="00D170A6">
            <w:pPr>
              <w:rPr>
                <w:sz w:val="16"/>
                <w:szCs w:val="16"/>
              </w:rPr>
            </w:pPr>
            <w:r>
              <w:rPr>
                <w:b/>
                <w:sz w:val="28"/>
              </w:rPr>
              <w:br/>
            </w:r>
            <w:r w:rsidR="001007A6" w:rsidRPr="00EA118C">
              <w:rPr>
                <w:b/>
                <w:sz w:val="28"/>
              </w:rPr>
              <w:t>Vergoeding trainers</w:t>
            </w:r>
            <w:r w:rsidR="001007A6" w:rsidRPr="00EA118C">
              <w:rPr>
                <w:b/>
              </w:rPr>
              <w:t xml:space="preserve"> </w:t>
            </w:r>
            <w:r w:rsidR="00D170A6">
              <w:rPr>
                <w:b/>
              </w:rPr>
              <w:br/>
            </w:r>
            <w:r w:rsidR="001007A6" w:rsidRPr="00EA118C">
              <w:rPr>
                <w:sz w:val="16"/>
                <w:szCs w:val="16"/>
              </w:rPr>
              <w:t>(data</w:t>
            </w:r>
            <w:r w:rsidR="002A754D">
              <w:rPr>
                <w:sz w:val="16"/>
                <w:szCs w:val="16"/>
              </w:rPr>
              <w:t xml:space="preserve">, </w:t>
            </w:r>
            <w:r w:rsidR="001007A6" w:rsidRPr="00EA118C">
              <w:rPr>
                <w:sz w:val="16"/>
                <w:szCs w:val="16"/>
              </w:rPr>
              <w:t xml:space="preserve">trainingsgroep </w:t>
            </w:r>
            <w:r w:rsidR="002A754D">
              <w:rPr>
                <w:sz w:val="16"/>
                <w:szCs w:val="16"/>
              </w:rPr>
              <w:t xml:space="preserve">en trainingsweekdag </w:t>
            </w:r>
            <w:r w:rsidR="00307FE4">
              <w:rPr>
                <w:sz w:val="16"/>
                <w:szCs w:val="16"/>
              </w:rPr>
              <w:t>toelichten</w:t>
            </w:r>
            <w:r w:rsidR="001007A6" w:rsidRPr="00EA118C">
              <w:rPr>
                <w:sz w:val="16"/>
                <w:szCs w:val="16"/>
              </w:rPr>
              <w:t>)</w:t>
            </w:r>
          </w:p>
        </w:tc>
      </w:tr>
      <w:tr w:rsidR="001007A6" w:rsidRPr="00155767" w14:paraId="0A23B282" w14:textId="77777777" w:rsidTr="00307FE4">
        <w:trPr>
          <w:trHeight w:hRule="exact" w:val="347"/>
        </w:trPr>
        <w:tc>
          <w:tcPr>
            <w:tcW w:w="1728" w:type="dxa"/>
            <w:gridSpan w:val="2"/>
            <w:vAlign w:val="center"/>
          </w:tcPr>
          <w:p w14:paraId="2174F7DF" w14:textId="711EA85C" w:rsidR="001007A6" w:rsidRPr="00155767" w:rsidRDefault="00155767" w:rsidP="00F4732E">
            <w:pPr>
              <w:spacing w:line="360" w:lineRule="auto"/>
              <w:rPr>
                <w:b/>
                <w:bCs/>
              </w:rPr>
            </w:pPr>
            <w:r w:rsidRPr="00155767">
              <w:rPr>
                <w:b/>
                <w:bCs/>
              </w:rPr>
              <w:t>Datum</w:t>
            </w:r>
          </w:p>
        </w:tc>
        <w:tc>
          <w:tcPr>
            <w:tcW w:w="6164" w:type="dxa"/>
            <w:gridSpan w:val="4"/>
            <w:vAlign w:val="center"/>
          </w:tcPr>
          <w:p w14:paraId="1F55FC1B" w14:textId="2A7E0F62" w:rsidR="001007A6" w:rsidRPr="00155767" w:rsidRDefault="00155767" w:rsidP="00F4732E">
            <w:pPr>
              <w:spacing w:line="360" w:lineRule="auto"/>
              <w:rPr>
                <w:b/>
                <w:bCs/>
              </w:rPr>
            </w:pPr>
            <w:r w:rsidRPr="00155767">
              <w:rPr>
                <w:b/>
                <w:bCs/>
              </w:rPr>
              <w:t>Omschrijving</w:t>
            </w:r>
          </w:p>
        </w:tc>
        <w:tc>
          <w:tcPr>
            <w:tcW w:w="1619" w:type="dxa"/>
            <w:vAlign w:val="center"/>
          </w:tcPr>
          <w:p w14:paraId="40B56655" w14:textId="7746FB79" w:rsidR="001007A6" w:rsidRPr="00155767" w:rsidRDefault="00155767" w:rsidP="00F4732E">
            <w:pPr>
              <w:spacing w:line="360" w:lineRule="auto"/>
              <w:rPr>
                <w:b/>
                <w:bCs/>
              </w:rPr>
            </w:pPr>
            <w:r w:rsidRPr="00155767">
              <w:rPr>
                <w:b/>
                <w:bCs/>
              </w:rPr>
              <w:t>Bedrag</w:t>
            </w:r>
          </w:p>
        </w:tc>
      </w:tr>
      <w:tr w:rsidR="001007A6" w14:paraId="354E9CD0" w14:textId="77777777" w:rsidTr="00307FE4">
        <w:trPr>
          <w:trHeight w:hRule="exact" w:val="347"/>
        </w:trPr>
        <w:tc>
          <w:tcPr>
            <w:tcW w:w="1728" w:type="dxa"/>
            <w:gridSpan w:val="2"/>
            <w:vAlign w:val="center"/>
          </w:tcPr>
          <w:p w14:paraId="1683E0B9" w14:textId="77777777" w:rsidR="001007A6" w:rsidRDefault="001007A6" w:rsidP="00F4732E">
            <w:pPr>
              <w:spacing w:line="360" w:lineRule="auto"/>
            </w:pPr>
          </w:p>
        </w:tc>
        <w:tc>
          <w:tcPr>
            <w:tcW w:w="6164" w:type="dxa"/>
            <w:gridSpan w:val="4"/>
            <w:vAlign w:val="center"/>
          </w:tcPr>
          <w:p w14:paraId="5C50D539" w14:textId="77777777" w:rsidR="001007A6" w:rsidRDefault="001007A6" w:rsidP="00F4732E">
            <w:pPr>
              <w:spacing w:line="360" w:lineRule="auto"/>
            </w:pPr>
          </w:p>
        </w:tc>
        <w:tc>
          <w:tcPr>
            <w:tcW w:w="1619" w:type="dxa"/>
            <w:vAlign w:val="center"/>
          </w:tcPr>
          <w:p w14:paraId="2410D881" w14:textId="77777777" w:rsidR="001007A6" w:rsidRDefault="001007A6" w:rsidP="00F4732E">
            <w:pPr>
              <w:spacing w:line="360" w:lineRule="auto"/>
            </w:pPr>
            <w:r>
              <w:t>€</w:t>
            </w:r>
          </w:p>
        </w:tc>
      </w:tr>
      <w:tr w:rsidR="001007A6" w14:paraId="702DC6F1" w14:textId="77777777" w:rsidTr="00307FE4">
        <w:trPr>
          <w:trHeight w:hRule="exact" w:val="347"/>
        </w:trPr>
        <w:tc>
          <w:tcPr>
            <w:tcW w:w="1728" w:type="dxa"/>
            <w:gridSpan w:val="2"/>
            <w:vAlign w:val="center"/>
          </w:tcPr>
          <w:p w14:paraId="23E2AA23" w14:textId="77777777" w:rsidR="001007A6" w:rsidRDefault="001007A6" w:rsidP="00F4732E">
            <w:pPr>
              <w:spacing w:line="360" w:lineRule="auto"/>
            </w:pPr>
          </w:p>
        </w:tc>
        <w:tc>
          <w:tcPr>
            <w:tcW w:w="6164" w:type="dxa"/>
            <w:gridSpan w:val="4"/>
            <w:vAlign w:val="center"/>
          </w:tcPr>
          <w:p w14:paraId="49A5BAA2" w14:textId="77777777" w:rsidR="001007A6" w:rsidRDefault="001007A6" w:rsidP="00F4732E">
            <w:pPr>
              <w:spacing w:line="360" w:lineRule="auto"/>
            </w:pPr>
          </w:p>
        </w:tc>
        <w:tc>
          <w:tcPr>
            <w:tcW w:w="1619" w:type="dxa"/>
            <w:vAlign w:val="center"/>
          </w:tcPr>
          <w:p w14:paraId="75F5C259" w14:textId="77777777" w:rsidR="001007A6" w:rsidRDefault="001007A6" w:rsidP="00F4732E">
            <w:pPr>
              <w:spacing w:line="360" w:lineRule="auto"/>
            </w:pPr>
            <w:r>
              <w:t>€</w:t>
            </w:r>
          </w:p>
        </w:tc>
      </w:tr>
      <w:tr w:rsidR="001007A6" w14:paraId="7369B868" w14:textId="77777777" w:rsidTr="00307FE4">
        <w:trPr>
          <w:trHeight w:hRule="exact" w:val="347"/>
        </w:trPr>
        <w:tc>
          <w:tcPr>
            <w:tcW w:w="1728" w:type="dxa"/>
            <w:gridSpan w:val="2"/>
            <w:vAlign w:val="center"/>
          </w:tcPr>
          <w:p w14:paraId="2735FA12" w14:textId="77777777" w:rsidR="001007A6" w:rsidRDefault="001007A6" w:rsidP="00F4732E">
            <w:pPr>
              <w:spacing w:line="360" w:lineRule="auto"/>
            </w:pPr>
          </w:p>
        </w:tc>
        <w:tc>
          <w:tcPr>
            <w:tcW w:w="6164" w:type="dxa"/>
            <w:gridSpan w:val="4"/>
            <w:vAlign w:val="center"/>
          </w:tcPr>
          <w:p w14:paraId="5CC75B61" w14:textId="77777777" w:rsidR="001007A6" w:rsidRDefault="001007A6" w:rsidP="00F4732E">
            <w:pPr>
              <w:spacing w:line="360" w:lineRule="auto"/>
            </w:pPr>
          </w:p>
        </w:tc>
        <w:tc>
          <w:tcPr>
            <w:tcW w:w="1619" w:type="dxa"/>
            <w:vAlign w:val="center"/>
          </w:tcPr>
          <w:p w14:paraId="67098615" w14:textId="77777777" w:rsidR="001007A6" w:rsidRDefault="001007A6" w:rsidP="00F4732E">
            <w:pPr>
              <w:spacing w:line="360" w:lineRule="auto"/>
            </w:pPr>
            <w:r>
              <w:t>€</w:t>
            </w:r>
          </w:p>
        </w:tc>
      </w:tr>
      <w:tr w:rsidR="001007A6" w14:paraId="5121098A" w14:textId="77777777" w:rsidTr="00307FE4">
        <w:trPr>
          <w:trHeight w:hRule="exact" w:val="347"/>
        </w:trPr>
        <w:tc>
          <w:tcPr>
            <w:tcW w:w="1728" w:type="dxa"/>
            <w:gridSpan w:val="2"/>
            <w:tcBorders>
              <w:bottom w:val="single" w:sz="4" w:space="0" w:color="auto"/>
            </w:tcBorders>
            <w:vAlign w:val="center"/>
          </w:tcPr>
          <w:p w14:paraId="39D45362" w14:textId="77777777" w:rsidR="001007A6" w:rsidRDefault="001007A6" w:rsidP="00F4732E">
            <w:pPr>
              <w:spacing w:line="360" w:lineRule="auto"/>
            </w:pPr>
          </w:p>
        </w:tc>
        <w:tc>
          <w:tcPr>
            <w:tcW w:w="6164" w:type="dxa"/>
            <w:gridSpan w:val="4"/>
            <w:tcBorders>
              <w:bottom w:val="single" w:sz="4" w:space="0" w:color="auto"/>
            </w:tcBorders>
            <w:vAlign w:val="center"/>
          </w:tcPr>
          <w:p w14:paraId="218FBC22" w14:textId="77777777" w:rsidR="001007A6" w:rsidRDefault="001007A6" w:rsidP="00F4732E">
            <w:pPr>
              <w:spacing w:line="360" w:lineRule="auto"/>
            </w:pP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22311C8D" w14:textId="77777777" w:rsidR="001007A6" w:rsidRDefault="001007A6" w:rsidP="00F4732E">
            <w:pPr>
              <w:spacing w:line="360" w:lineRule="auto"/>
            </w:pPr>
            <w:r>
              <w:t>€</w:t>
            </w:r>
          </w:p>
        </w:tc>
      </w:tr>
      <w:tr w:rsidR="001007A6" w14:paraId="69940B3F" w14:textId="77777777" w:rsidTr="00307FE4">
        <w:trPr>
          <w:trHeight w:hRule="exact" w:val="347"/>
        </w:trPr>
        <w:tc>
          <w:tcPr>
            <w:tcW w:w="1728" w:type="dxa"/>
            <w:gridSpan w:val="2"/>
            <w:vAlign w:val="bottom"/>
          </w:tcPr>
          <w:p w14:paraId="7B77D56F" w14:textId="77777777" w:rsidR="001007A6" w:rsidRDefault="001007A6" w:rsidP="00F4732E">
            <w:pPr>
              <w:spacing w:line="360" w:lineRule="auto"/>
            </w:pPr>
          </w:p>
        </w:tc>
        <w:tc>
          <w:tcPr>
            <w:tcW w:w="6164" w:type="dxa"/>
            <w:gridSpan w:val="4"/>
            <w:vAlign w:val="bottom"/>
          </w:tcPr>
          <w:p w14:paraId="3F440F84" w14:textId="77777777" w:rsidR="001007A6" w:rsidRDefault="001007A6" w:rsidP="00F4732E">
            <w:pPr>
              <w:spacing w:line="360" w:lineRule="auto"/>
            </w:pPr>
          </w:p>
        </w:tc>
        <w:tc>
          <w:tcPr>
            <w:tcW w:w="1619" w:type="dxa"/>
            <w:vAlign w:val="bottom"/>
          </w:tcPr>
          <w:p w14:paraId="31140F19" w14:textId="77777777" w:rsidR="001007A6" w:rsidRDefault="001007A6" w:rsidP="00F4732E">
            <w:pPr>
              <w:spacing w:line="360" w:lineRule="auto"/>
            </w:pPr>
            <w:r>
              <w:t>€</w:t>
            </w:r>
          </w:p>
        </w:tc>
      </w:tr>
      <w:tr w:rsidR="001007A6" w14:paraId="3AD66C0D" w14:textId="77777777" w:rsidTr="00307FE4">
        <w:trPr>
          <w:trHeight w:hRule="exact" w:val="347"/>
        </w:trPr>
        <w:tc>
          <w:tcPr>
            <w:tcW w:w="1728" w:type="dxa"/>
            <w:gridSpan w:val="2"/>
            <w:vAlign w:val="bottom"/>
          </w:tcPr>
          <w:p w14:paraId="6F804F91" w14:textId="77777777" w:rsidR="001007A6" w:rsidRDefault="001007A6" w:rsidP="00F4732E">
            <w:pPr>
              <w:spacing w:line="360" w:lineRule="auto"/>
            </w:pPr>
          </w:p>
        </w:tc>
        <w:tc>
          <w:tcPr>
            <w:tcW w:w="6164" w:type="dxa"/>
            <w:gridSpan w:val="4"/>
            <w:vAlign w:val="bottom"/>
          </w:tcPr>
          <w:p w14:paraId="28796C28" w14:textId="77777777" w:rsidR="001007A6" w:rsidRDefault="001007A6" w:rsidP="00F4732E">
            <w:pPr>
              <w:spacing w:line="360" w:lineRule="auto"/>
            </w:pPr>
          </w:p>
        </w:tc>
        <w:tc>
          <w:tcPr>
            <w:tcW w:w="1619" w:type="dxa"/>
            <w:vAlign w:val="bottom"/>
          </w:tcPr>
          <w:p w14:paraId="55370562" w14:textId="77777777" w:rsidR="001007A6" w:rsidRDefault="001007A6" w:rsidP="00F4732E">
            <w:pPr>
              <w:spacing w:line="360" w:lineRule="auto"/>
            </w:pPr>
            <w:r>
              <w:t>€</w:t>
            </w:r>
          </w:p>
        </w:tc>
      </w:tr>
      <w:tr w:rsidR="001007A6" w14:paraId="1BFD4FAB" w14:textId="77777777" w:rsidTr="00307FE4">
        <w:trPr>
          <w:trHeight w:hRule="exact" w:val="347"/>
        </w:trPr>
        <w:tc>
          <w:tcPr>
            <w:tcW w:w="1728" w:type="dxa"/>
            <w:gridSpan w:val="2"/>
            <w:vAlign w:val="bottom"/>
          </w:tcPr>
          <w:p w14:paraId="4EFBF455" w14:textId="77777777" w:rsidR="001007A6" w:rsidRDefault="001007A6" w:rsidP="00F4732E">
            <w:pPr>
              <w:spacing w:line="360" w:lineRule="auto"/>
            </w:pPr>
          </w:p>
        </w:tc>
        <w:tc>
          <w:tcPr>
            <w:tcW w:w="6164" w:type="dxa"/>
            <w:gridSpan w:val="4"/>
            <w:vAlign w:val="bottom"/>
          </w:tcPr>
          <w:p w14:paraId="32D930E7" w14:textId="77777777" w:rsidR="001007A6" w:rsidRDefault="001007A6" w:rsidP="00F4732E">
            <w:pPr>
              <w:spacing w:line="360" w:lineRule="auto"/>
            </w:pPr>
          </w:p>
        </w:tc>
        <w:tc>
          <w:tcPr>
            <w:tcW w:w="1619" w:type="dxa"/>
            <w:vAlign w:val="bottom"/>
          </w:tcPr>
          <w:p w14:paraId="5135E775" w14:textId="77777777" w:rsidR="001007A6" w:rsidRDefault="001007A6" w:rsidP="00F4732E">
            <w:pPr>
              <w:spacing w:line="360" w:lineRule="auto"/>
            </w:pPr>
            <w:r>
              <w:t>€</w:t>
            </w:r>
          </w:p>
        </w:tc>
      </w:tr>
      <w:tr w:rsidR="00AB45C6" w14:paraId="56E71B48" w14:textId="77777777" w:rsidTr="00307FE4">
        <w:trPr>
          <w:trHeight w:val="1148"/>
        </w:trPr>
        <w:tc>
          <w:tcPr>
            <w:tcW w:w="9512" w:type="dxa"/>
            <w:gridSpan w:val="7"/>
            <w:tcBorders>
              <w:left w:val="nil"/>
              <w:bottom w:val="single" w:sz="4" w:space="0" w:color="auto"/>
              <w:right w:val="nil"/>
            </w:tcBorders>
          </w:tcPr>
          <w:p w14:paraId="7CAB68F9" w14:textId="01E9D6B7" w:rsidR="00AB45C6" w:rsidRPr="00EA118C" w:rsidRDefault="00272161" w:rsidP="00D170A6">
            <w:pPr>
              <w:rPr>
                <w:sz w:val="16"/>
                <w:szCs w:val="16"/>
              </w:rPr>
            </w:pPr>
            <w:r>
              <w:rPr>
                <w:b/>
              </w:rPr>
              <w:br/>
            </w:r>
            <w:r w:rsidR="00AB45C6" w:rsidRPr="00272161">
              <w:rPr>
                <w:b/>
                <w:sz w:val="28"/>
                <w:szCs w:val="28"/>
              </w:rPr>
              <w:t>Overige onkosten</w:t>
            </w:r>
            <w:r w:rsidR="00D170A6">
              <w:rPr>
                <w:b/>
              </w:rPr>
              <w:br/>
            </w:r>
            <w:r w:rsidR="00AB45C6" w:rsidRPr="00EA118C">
              <w:rPr>
                <w:sz w:val="16"/>
                <w:szCs w:val="16"/>
              </w:rPr>
              <w:t>(</w:t>
            </w:r>
            <w:proofErr w:type="gramStart"/>
            <w:r w:rsidR="004A6FF9">
              <w:rPr>
                <w:sz w:val="16"/>
                <w:szCs w:val="16"/>
              </w:rPr>
              <w:t>indien</w:t>
            </w:r>
            <w:proofErr w:type="gramEnd"/>
            <w:r w:rsidR="004A6FF9">
              <w:rPr>
                <w:sz w:val="16"/>
                <w:szCs w:val="16"/>
              </w:rPr>
              <w:t xml:space="preserve"> geen trainer: geeft even aan ten laste van welke commissie of begrotingspost</w:t>
            </w:r>
            <w:r w:rsidR="00AB45C6" w:rsidRPr="00EA118C">
              <w:rPr>
                <w:sz w:val="16"/>
                <w:szCs w:val="16"/>
              </w:rPr>
              <w:t>)</w:t>
            </w:r>
          </w:p>
        </w:tc>
      </w:tr>
      <w:tr w:rsidR="00AB45C6" w:rsidRPr="00155767" w14:paraId="3E2741CF" w14:textId="77777777" w:rsidTr="00307FE4">
        <w:trPr>
          <w:trHeight w:hRule="exact" w:val="347"/>
        </w:trPr>
        <w:tc>
          <w:tcPr>
            <w:tcW w:w="1728" w:type="dxa"/>
            <w:gridSpan w:val="2"/>
            <w:vAlign w:val="center"/>
          </w:tcPr>
          <w:p w14:paraId="7B0E78B0" w14:textId="77777777" w:rsidR="00AB45C6" w:rsidRPr="00155767" w:rsidRDefault="00AB45C6" w:rsidP="00F4732E">
            <w:pPr>
              <w:spacing w:line="360" w:lineRule="auto"/>
              <w:rPr>
                <w:b/>
                <w:bCs/>
              </w:rPr>
            </w:pPr>
            <w:r w:rsidRPr="00155767">
              <w:rPr>
                <w:b/>
                <w:bCs/>
              </w:rPr>
              <w:t>Datum</w:t>
            </w:r>
          </w:p>
        </w:tc>
        <w:tc>
          <w:tcPr>
            <w:tcW w:w="6164" w:type="dxa"/>
            <w:gridSpan w:val="4"/>
            <w:vAlign w:val="center"/>
          </w:tcPr>
          <w:p w14:paraId="7538E87A" w14:textId="77777777" w:rsidR="00AB45C6" w:rsidRPr="00155767" w:rsidRDefault="00AB45C6" w:rsidP="00F4732E">
            <w:pPr>
              <w:spacing w:line="360" w:lineRule="auto"/>
              <w:rPr>
                <w:b/>
                <w:bCs/>
              </w:rPr>
            </w:pPr>
            <w:r w:rsidRPr="00155767">
              <w:rPr>
                <w:b/>
                <w:bCs/>
              </w:rPr>
              <w:t>Omschrijving</w:t>
            </w:r>
          </w:p>
        </w:tc>
        <w:tc>
          <w:tcPr>
            <w:tcW w:w="1619" w:type="dxa"/>
            <w:vAlign w:val="center"/>
          </w:tcPr>
          <w:p w14:paraId="233B89EE" w14:textId="77777777" w:rsidR="00AB45C6" w:rsidRPr="00155767" w:rsidRDefault="00AB45C6" w:rsidP="00F4732E">
            <w:pPr>
              <w:spacing w:line="360" w:lineRule="auto"/>
              <w:rPr>
                <w:b/>
                <w:bCs/>
              </w:rPr>
            </w:pPr>
            <w:r w:rsidRPr="00155767">
              <w:rPr>
                <w:b/>
                <w:bCs/>
              </w:rPr>
              <w:t>Bedrag</w:t>
            </w:r>
          </w:p>
        </w:tc>
      </w:tr>
      <w:tr w:rsidR="00AB45C6" w14:paraId="1E3117AB" w14:textId="77777777" w:rsidTr="00307FE4">
        <w:trPr>
          <w:trHeight w:hRule="exact" w:val="347"/>
        </w:trPr>
        <w:tc>
          <w:tcPr>
            <w:tcW w:w="1728" w:type="dxa"/>
            <w:gridSpan w:val="2"/>
            <w:vAlign w:val="center"/>
          </w:tcPr>
          <w:p w14:paraId="03146D95" w14:textId="77777777" w:rsidR="00AB45C6" w:rsidRDefault="00AB45C6" w:rsidP="00F4732E">
            <w:pPr>
              <w:spacing w:line="360" w:lineRule="auto"/>
            </w:pPr>
          </w:p>
        </w:tc>
        <w:tc>
          <w:tcPr>
            <w:tcW w:w="6164" w:type="dxa"/>
            <w:gridSpan w:val="4"/>
            <w:vAlign w:val="center"/>
          </w:tcPr>
          <w:p w14:paraId="41BC9644" w14:textId="77777777" w:rsidR="00AB45C6" w:rsidRDefault="00AB45C6" w:rsidP="00F4732E">
            <w:pPr>
              <w:spacing w:line="360" w:lineRule="auto"/>
            </w:pPr>
          </w:p>
        </w:tc>
        <w:tc>
          <w:tcPr>
            <w:tcW w:w="1619" w:type="dxa"/>
            <w:vAlign w:val="center"/>
          </w:tcPr>
          <w:p w14:paraId="7ADD7DD4" w14:textId="77777777" w:rsidR="00AB45C6" w:rsidRDefault="00AB45C6" w:rsidP="00F4732E">
            <w:pPr>
              <w:spacing w:line="360" w:lineRule="auto"/>
            </w:pPr>
            <w:r>
              <w:t>€</w:t>
            </w:r>
          </w:p>
        </w:tc>
      </w:tr>
      <w:tr w:rsidR="00AB45C6" w14:paraId="6E8EF8C0" w14:textId="77777777" w:rsidTr="00307FE4">
        <w:trPr>
          <w:trHeight w:hRule="exact" w:val="347"/>
        </w:trPr>
        <w:tc>
          <w:tcPr>
            <w:tcW w:w="1728" w:type="dxa"/>
            <w:gridSpan w:val="2"/>
            <w:vAlign w:val="center"/>
          </w:tcPr>
          <w:p w14:paraId="5C65B317" w14:textId="77777777" w:rsidR="00AB45C6" w:rsidRDefault="00AB45C6" w:rsidP="00F4732E">
            <w:pPr>
              <w:spacing w:line="360" w:lineRule="auto"/>
            </w:pPr>
          </w:p>
        </w:tc>
        <w:tc>
          <w:tcPr>
            <w:tcW w:w="6164" w:type="dxa"/>
            <w:gridSpan w:val="4"/>
            <w:vAlign w:val="center"/>
          </w:tcPr>
          <w:p w14:paraId="44946D7F" w14:textId="77777777" w:rsidR="00AB45C6" w:rsidRDefault="00AB45C6" w:rsidP="00F4732E">
            <w:pPr>
              <w:spacing w:line="360" w:lineRule="auto"/>
            </w:pPr>
          </w:p>
        </w:tc>
        <w:tc>
          <w:tcPr>
            <w:tcW w:w="1619" w:type="dxa"/>
            <w:vAlign w:val="center"/>
          </w:tcPr>
          <w:p w14:paraId="0D396972" w14:textId="77777777" w:rsidR="00AB45C6" w:rsidRDefault="00AB45C6" w:rsidP="00F4732E">
            <w:pPr>
              <w:spacing w:line="360" w:lineRule="auto"/>
            </w:pPr>
            <w:r>
              <w:t>€</w:t>
            </w:r>
          </w:p>
        </w:tc>
      </w:tr>
      <w:tr w:rsidR="00AB45C6" w14:paraId="229E881B" w14:textId="77777777" w:rsidTr="00307FE4">
        <w:trPr>
          <w:trHeight w:hRule="exact" w:val="347"/>
        </w:trPr>
        <w:tc>
          <w:tcPr>
            <w:tcW w:w="1728" w:type="dxa"/>
            <w:gridSpan w:val="2"/>
            <w:vAlign w:val="center"/>
          </w:tcPr>
          <w:p w14:paraId="7DE9E2BF" w14:textId="77777777" w:rsidR="00AB45C6" w:rsidRDefault="00AB45C6" w:rsidP="00F4732E">
            <w:pPr>
              <w:spacing w:line="360" w:lineRule="auto"/>
            </w:pPr>
          </w:p>
        </w:tc>
        <w:tc>
          <w:tcPr>
            <w:tcW w:w="6164" w:type="dxa"/>
            <w:gridSpan w:val="4"/>
            <w:vAlign w:val="center"/>
          </w:tcPr>
          <w:p w14:paraId="10ACA31D" w14:textId="77777777" w:rsidR="00AB45C6" w:rsidRDefault="00AB45C6" w:rsidP="00F4732E">
            <w:pPr>
              <w:spacing w:line="360" w:lineRule="auto"/>
            </w:pPr>
          </w:p>
        </w:tc>
        <w:tc>
          <w:tcPr>
            <w:tcW w:w="1619" w:type="dxa"/>
            <w:vAlign w:val="center"/>
          </w:tcPr>
          <w:p w14:paraId="49FA4E66" w14:textId="77777777" w:rsidR="00AB45C6" w:rsidRDefault="00AB45C6" w:rsidP="00F4732E">
            <w:pPr>
              <w:spacing w:line="360" w:lineRule="auto"/>
            </w:pPr>
            <w:r>
              <w:t>€</w:t>
            </w:r>
          </w:p>
        </w:tc>
      </w:tr>
      <w:tr w:rsidR="00AB45C6" w14:paraId="6F03EC8F" w14:textId="77777777" w:rsidTr="00307FE4">
        <w:trPr>
          <w:trHeight w:hRule="exact" w:val="347"/>
        </w:trPr>
        <w:tc>
          <w:tcPr>
            <w:tcW w:w="1728" w:type="dxa"/>
            <w:gridSpan w:val="2"/>
            <w:tcBorders>
              <w:bottom w:val="single" w:sz="4" w:space="0" w:color="auto"/>
            </w:tcBorders>
            <w:vAlign w:val="center"/>
          </w:tcPr>
          <w:p w14:paraId="36D8409C" w14:textId="77777777" w:rsidR="00AB45C6" w:rsidRDefault="00AB45C6" w:rsidP="00F4732E">
            <w:pPr>
              <w:spacing w:line="360" w:lineRule="auto"/>
            </w:pPr>
          </w:p>
        </w:tc>
        <w:tc>
          <w:tcPr>
            <w:tcW w:w="6164" w:type="dxa"/>
            <w:gridSpan w:val="4"/>
            <w:tcBorders>
              <w:bottom w:val="single" w:sz="4" w:space="0" w:color="auto"/>
            </w:tcBorders>
            <w:vAlign w:val="center"/>
          </w:tcPr>
          <w:p w14:paraId="2133817B" w14:textId="77777777" w:rsidR="00AB45C6" w:rsidRDefault="00AB45C6" w:rsidP="00F4732E">
            <w:pPr>
              <w:spacing w:line="360" w:lineRule="auto"/>
            </w:pP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4FFB193C" w14:textId="77777777" w:rsidR="00AB45C6" w:rsidRDefault="00AB45C6" w:rsidP="00F4732E">
            <w:pPr>
              <w:spacing w:line="360" w:lineRule="auto"/>
            </w:pPr>
            <w:r>
              <w:t>€</w:t>
            </w:r>
          </w:p>
        </w:tc>
      </w:tr>
      <w:tr w:rsidR="00AB45C6" w14:paraId="6C43A74B" w14:textId="77777777" w:rsidTr="00307FE4">
        <w:trPr>
          <w:trHeight w:hRule="exact" w:val="347"/>
        </w:trPr>
        <w:tc>
          <w:tcPr>
            <w:tcW w:w="1728" w:type="dxa"/>
            <w:gridSpan w:val="2"/>
            <w:vAlign w:val="bottom"/>
          </w:tcPr>
          <w:p w14:paraId="04971B05" w14:textId="77777777" w:rsidR="00AB45C6" w:rsidRDefault="00AB45C6" w:rsidP="00F4732E">
            <w:pPr>
              <w:spacing w:line="360" w:lineRule="auto"/>
            </w:pPr>
          </w:p>
        </w:tc>
        <w:tc>
          <w:tcPr>
            <w:tcW w:w="6164" w:type="dxa"/>
            <w:gridSpan w:val="4"/>
            <w:vAlign w:val="bottom"/>
          </w:tcPr>
          <w:p w14:paraId="33F4460A" w14:textId="77777777" w:rsidR="00AB45C6" w:rsidRDefault="00AB45C6" w:rsidP="00F4732E">
            <w:pPr>
              <w:spacing w:line="360" w:lineRule="auto"/>
            </w:pPr>
          </w:p>
        </w:tc>
        <w:tc>
          <w:tcPr>
            <w:tcW w:w="1619" w:type="dxa"/>
            <w:vAlign w:val="bottom"/>
          </w:tcPr>
          <w:p w14:paraId="3D2FC274" w14:textId="77777777" w:rsidR="00AB45C6" w:rsidRDefault="00AB45C6" w:rsidP="00F4732E">
            <w:pPr>
              <w:spacing w:line="360" w:lineRule="auto"/>
            </w:pPr>
            <w:r>
              <w:t>€</w:t>
            </w:r>
          </w:p>
        </w:tc>
      </w:tr>
      <w:tr w:rsidR="00AB45C6" w14:paraId="66DED21E" w14:textId="77777777" w:rsidTr="00307FE4">
        <w:trPr>
          <w:trHeight w:hRule="exact" w:val="347"/>
        </w:trPr>
        <w:tc>
          <w:tcPr>
            <w:tcW w:w="1728" w:type="dxa"/>
            <w:gridSpan w:val="2"/>
            <w:tcBorders>
              <w:bottom w:val="single" w:sz="4" w:space="0" w:color="auto"/>
            </w:tcBorders>
            <w:vAlign w:val="bottom"/>
          </w:tcPr>
          <w:p w14:paraId="43DD9302" w14:textId="77777777" w:rsidR="00AB45C6" w:rsidRDefault="00AB45C6" w:rsidP="00F4732E">
            <w:pPr>
              <w:spacing w:line="360" w:lineRule="auto"/>
            </w:pPr>
          </w:p>
        </w:tc>
        <w:tc>
          <w:tcPr>
            <w:tcW w:w="6164" w:type="dxa"/>
            <w:gridSpan w:val="4"/>
            <w:tcBorders>
              <w:bottom w:val="single" w:sz="4" w:space="0" w:color="auto"/>
            </w:tcBorders>
            <w:vAlign w:val="bottom"/>
          </w:tcPr>
          <w:p w14:paraId="265D9E6D" w14:textId="77777777" w:rsidR="00AB45C6" w:rsidRDefault="00AB45C6" w:rsidP="00F4732E">
            <w:pPr>
              <w:spacing w:line="360" w:lineRule="auto"/>
            </w:pPr>
          </w:p>
        </w:tc>
        <w:tc>
          <w:tcPr>
            <w:tcW w:w="1619" w:type="dxa"/>
            <w:tcBorders>
              <w:bottom w:val="single" w:sz="4" w:space="0" w:color="auto"/>
            </w:tcBorders>
            <w:vAlign w:val="bottom"/>
          </w:tcPr>
          <w:p w14:paraId="7093883F" w14:textId="77777777" w:rsidR="00AB45C6" w:rsidRDefault="00AB45C6" w:rsidP="00F4732E">
            <w:pPr>
              <w:spacing w:line="360" w:lineRule="auto"/>
            </w:pPr>
            <w:r>
              <w:t>€</w:t>
            </w:r>
          </w:p>
        </w:tc>
      </w:tr>
      <w:tr w:rsidR="00E61EC1" w14:paraId="36479445" w14:textId="77777777" w:rsidTr="00307FE4">
        <w:trPr>
          <w:trHeight w:hRule="exact" w:val="347"/>
        </w:trPr>
        <w:tc>
          <w:tcPr>
            <w:tcW w:w="172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08D21BF" w14:textId="77777777" w:rsidR="00E61EC1" w:rsidRDefault="00E61EC1" w:rsidP="00F4732E">
            <w:pPr>
              <w:spacing w:line="360" w:lineRule="auto"/>
            </w:pPr>
          </w:p>
        </w:tc>
        <w:tc>
          <w:tcPr>
            <w:tcW w:w="616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1545410" w14:textId="77777777" w:rsidR="00E61EC1" w:rsidRDefault="00E61EC1" w:rsidP="00F4732E">
            <w:pPr>
              <w:spacing w:line="360" w:lineRule="auto"/>
            </w:pPr>
          </w:p>
        </w:tc>
        <w:tc>
          <w:tcPr>
            <w:tcW w:w="16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B299BB6" w14:textId="77777777" w:rsidR="00E61EC1" w:rsidRDefault="00E61EC1" w:rsidP="00F4732E">
            <w:pPr>
              <w:spacing w:line="360" w:lineRule="auto"/>
            </w:pPr>
          </w:p>
        </w:tc>
      </w:tr>
      <w:tr w:rsidR="00686BBE" w14:paraId="0B1B759F" w14:textId="77777777" w:rsidTr="00307FE4">
        <w:trPr>
          <w:gridBefore w:val="1"/>
          <w:wBefore w:w="10" w:type="dxa"/>
          <w:trHeight w:hRule="exact" w:val="637"/>
        </w:trPr>
        <w:tc>
          <w:tcPr>
            <w:tcW w:w="9502" w:type="dxa"/>
            <w:gridSpan w:val="6"/>
          </w:tcPr>
          <w:p w14:paraId="6A6CA6E2" w14:textId="77777777" w:rsidR="00686BBE" w:rsidRPr="00EA118C" w:rsidRDefault="00686BBE" w:rsidP="00F4732E">
            <w:pPr>
              <w:jc w:val="both"/>
              <w:rPr>
                <w:b/>
                <w:sz w:val="22"/>
              </w:rPr>
            </w:pPr>
            <w:r w:rsidRPr="00EA118C">
              <w:rPr>
                <w:b/>
                <w:sz w:val="22"/>
              </w:rPr>
              <w:t xml:space="preserve">Declaraties worden </w:t>
            </w:r>
            <w:r w:rsidRPr="00EA118C">
              <w:rPr>
                <w:b/>
                <w:sz w:val="22"/>
                <w:u w:val="single"/>
              </w:rPr>
              <w:t>alleen</w:t>
            </w:r>
            <w:r w:rsidRPr="00EA118C">
              <w:rPr>
                <w:b/>
                <w:sz w:val="22"/>
              </w:rPr>
              <w:t xml:space="preserve"> in behandeling genomen </w:t>
            </w:r>
            <w:proofErr w:type="gramStart"/>
            <w:r w:rsidRPr="00EA118C">
              <w:rPr>
                <w:b/>
                <w:sz w:val="22"/>
              </w:rPr>
              <w:t>indien</w:t>
            </w:r>
            <w:proofErr w:type="gramEnd"/>
            <w:r w:rsidRPr="00EA118C">
              <w:rPr>
                <w:b/>
                <w:sz w:val="22"/>
              </w:rPr>
              <w:t xml:space="preserve"> ze volledig zijn ingevuld en ondertekend en de bijbehorende bewijsstukken/bonnen zijn meegezonden.</w:t>
            </w:r>
          </w:p>
          <w:p w14:paraId="654B0C15" w14:textId="77777777" w:rsidR="00686BBE" w:rsidRPr="00EA118C" w:rsidRDefault="00686BBE" w:rsidP="00F4732E">
            <w:pPr>
              <w:rPr>
                <w:sz w:val="12"/>
                <w:szCs w:val="12"/>
              </w:rPr>
            </w:pPr>
          </w:p>
        </w:tc>
      </w:tr>
      <w:tr w:rsidR="00686BBE" w14:paraId="0AC9D26A" w14:textId="77777777" w:rsidTr="007C79F3">
        <w:trPr>
          <w:gridBefore w:val="1"/>
          <w:wBefore w:w="10" w:type="dxa"/>
          <w:trHeight w:hRule="exact" w:val="577"/>
        </w:trPr>
        <w:tc>
          <w:tcPr>
            <w:tcW w:w="2837" w:type="dxa"/>
            <w:gridSpan w:val="2"/>
          </w:tcPr>
          <w:p w14:paraId="377C0F22" w14:textId="77777777" w:rsidR="00686BBE" w:rsidRDefault="00686BBE" w:rsidP="00F4732E">
            <w:r>
              <w:t>Datum:</w:t>
            </w:r>
          </w:p>
          <w:p w14:paraId="2D5D51EF" w14:textId="4A00EF65" w:rsidR="00686BBE" w:rsidRDefault="00686BBE" w:rsidP="00F4732E"/>
        </w:tc>
        <w:tc>
          <w:tcPr>
            <w:tcW w:w="2909" w:type="dxa"/>
            <w:gridSpan w:val="2"/>
          </w:tcPr>
          <w:p w14:paraId="701D1BB5" w14:textId="77777777" w:rsidR="00686BBE" w:rsidRDefault="00686BBE" w:rsidP="00F4732E">
            <w:r>
              <w:t>Handtekening:</w:t>
            </w:r>
          </w:p>
          <w:p w14:paraId="27BCDF73" w14:textId="68EEA012" w:rsidR="00686BBE" w:rsidRDefault="00686BBE" w:rsidP="00F4732E"/>
        </w:tc>
        <w:tc>
          <w:tcPr>
            <w:tcW w:w="3755" w:type="dxa"/>
            <w:gridSpan w:val="2"/>
          </w:tcPr>
          <w:p w14:paraId="13D4F973" w14:textId="23B3D276" w:rsidR="00686BBE" w:rsidRPr="00EA118C" w:rsidRDefault="00686BBE" w:rsidP="00F4732E">
            <w:pPr>
              <w:rPr>
                <w:b/>
              </w:rPr>
            </w:pPr>
            <w:r w:rsidRPr="00EA118C">
              <w:rPr>
                <w:b/>
              </w:rPr>
              <w:t xml:space="preserve">Totaal </w:t>
            </w:r>
            <w:proofErr w:type="gramStart"/>
            <w:r w:rsidRPr="00EA118C">
              <w:rPr>
                <w:b/>
              </w:rPr>
              <w:t>bedrag:</w:t>
            </w:r>
            <w:r>
              <w:rPr>
                <w:b/>
              </w:rPr>
              <w:t xml:space="preserve">   </w:t>
            </w:r>
            <w:proofErr w:type="gramEnd"/>
            <w:r>
              <w:rPr>
                <w:b/>
              </w:rPr>
              <w:t xml:space="preserve">        € </w:t>
            </w:r>
          </w:p>
          <w:p w14:paraId="6C726CDE" w14:textId="77777777" w:rsidR="00686BBE" w:rsidRPr="00EA118C" w:rsidRDefault="00686BBE" w:rsidP="00F4732E">
            <w:pPr>
              <w:rPr>
                <w:b/>
              </w:rPr>
            </w:pPr>
          </w:p>
          <w:p w14:paraId="7CC77469" w14:textId="7370A4FA" w:rsidR="00686BBE" w:rsidRPr="00EA118C" w:rsidRDefault="00686BBE" w:rsidP="00F4732E">
            <w:pPr>
              <w:rPr>
                <w:b/>
              </w:rPr>
            </w:pPr>
          </w:p>
        </w:tc>
      </w:tr>
    </w:tbl>
    <w:p w14:paraId="4120A7D9" w14:textId="146D860D" w:rsidR="00DE4599" w:rsidRPr="00DE4599" w:rsidRDefault="00661E73" w:rsidP="00C70CBD">
      <w:r>
        <w:rPr>
          <w:sz w:val="16"/>
          <w:szCs w:val="16"/>
        </w:rPr>
        <w:t xml:space="preserve">Indienen graag </w:t>
      </w:r>
      <w:r w:rsidR="00686BBE" w:rsidRPr="001C6191">
        <w:rPr>
          <w:sz w:val="16"/>
          <w:szCs w:val="16"/>
        </w:rPr>
        <w:t xml:space="preserve">per e-mail naar </w:t>
      </w:r>
      <w:r w:rsidR="00686BBE">
        <w:rPr>
          <w:sz w:val="16"/>
          <w:szCs w:val="16"/>
        </w:rPr>
        <w:t xml:space="preserve"> </w:t>
      </w:r>
      <w:hyperlink r:id="rId7" w:history="1">
        <w:r w:rsidR="004A6FF9" w:rsidRPr="00D6375B">
          <w:rPr>
            <w:rStyle w:val="Hyperlink"/>
            <w:rFonts w:eastAsiaTheme="majorEastAsia"/>
            <w:shd w:val="clear" w:color="auto" w:fill="DCDCDC"/>
          </w:rPr>
          <w:t>penningmeester@utrechtatletiek.nl</w:t>
        </w:r>
      </w:hyperlink>
    </w:p>
    <w:sectPr w:rsidR="00DE4599" w:rsidRPr="00DE4599" w:rsidSect="00F55F06">
      <w:headerReference w:type="default" r:id="rId8"/>
      <w:pgSz w:w="11906" w:h="16838"/>
      <w:pgMar w:top="1418" w:right="1418" w:bottom="1418" w:left="1134" w:header="1361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BA62FB" w14:textId="77777777" w:rsidR="00BB298F" w:rsidRDefault="00BB298F" w:rsidP="009F7B22">
      <w:pPr>
        <w:spacing w:after="0" w:line="240" w:lineRule="auto"/>
      </w:pPr>
      <w:r>
        <w:separator/>
      </w:r>
    </w:p>
  </w:endnote>
  <w:endnote w:type="continuationSeparator" w:id="0">
    <w:p w14:paraId="51039B4A" w14:textId="77777777" w:rsidR="00BB298F" w:rsidRDefault="00BB298F" w:rsidP="009F7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0235F9" w14:textId="77777777" w:rsidR="00BB298F" w:rsidRDefault="00BB298F" w:rsidP="009F7B22">
      <w:pPr>
        <w:spacing w:after="0" w:line="240" w:lineRule="auto"/>
      </w:pPr>
      <w:r>
        <w:separator/>
      </w:r>
    </w:p>
  </w:footnote>
  <w:footnote w:type="continuationSeparator" w:id="0">
    <w:p w14:paraId="16EC4804" w14:textId="77777777" w:rsidR="00BB298F" w:rsidRDefault="00BB298F" w:rsidP="009F7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78DD22" w14:textId="77777777" w:rsidR="00F55F06" w:rsidRDefault="00117001">
    <w:pPr>
      <w:pStyle w:val="Koptekst"/>
    </w:pPr>
    <w:r w:rsidRPr="00F55F06">
      <w:rPr>
        <w:noProof/>
      </w:rPr>
      <w:drawing>
        <wp:anchor distT="0" distB="0" distL="114300" distR="114300" simplePos="0" relativeHeight="251658240" behindDoc="1" locked="0" layoutInCell="1" allowOverlap="1" wp14:anchorId="735231D0" wp14:editId="334DF2B2">
          <wp:simplePos x="0" y="0"/>
          <wp:positionH relativeFrom="column">
            <wp:posOffset>6701196</wp:posOffset>
          </wp:positionH>
          <wp:positionV relativeFrom="paragraph">
            <wp:posOffset>-929640</wp:posOffset>
          </wp:positionV>
          <wp:extent cx="152400" cy="13043535"/>
          <wp:effectExtent l="0" t="0" r="2540" b="0"/>
          <wp:wrapTight wrapText="bothSides">
            <wp:wrapPolygon edited="0">
              <wp:start x="0" y="0"/>
              <wp:lineTo x="0" y="12854"/>
              <wp:lineTo x="10983" y="12961"/>
              <wp:lineTo x="0" y="12961"/>
              <wp:lineTo x="0" y="19356"/>
              <wp:lineTo x="10983" y="19442"/>
              <wp:lineTo x="0" y="19442"/>
              <wp:lineTo x="0" y="21509"/>
              <wp:lineTo x="12814" y="21573"/>
              <wp:lineTo x="20136" y="21573"/>
              <wp:lineTo x="20136" y="19548"/>
              <wp:lineTo x="10983" y="19442"/>
              <wp:lineTo x="20136" y="19442"/>
              <wp:lineTo x="20136" y="13068"/>
              <wp:lineTo x="10983" y="12961"/>
              <wp:lineTo x="20136" y="12940"/>
              <wp:lineTo x="20136" y="6566"/>
              <wp:lineTo x="5492" y="6481"/>
              <wp:lineTo x="20136" y="6459"/>
              <wp:lineTo x="20136" y="64"/>
              <wp:lineTo x="7322" y="0"/>
              <wp:lineTo x="0" y="0"/>
            </wp:wrapPolygon>
          </wp:wrapTight>
          <wp:docPr id="93548938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48938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2400" cy="13043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50647380" wp14:editId="38AFD15D">
          <wp:simplePos x="0" y="0"/>
          <wp:positionH relativeFrom="column">
            <wp:posOffset>-125878</wp:posOffset>
          </wp:positionH>
          <wp:positionV relativeFrom="paragraph">
            <wp:posOffset>-320040</wp:posOffset>
          </wp:positionV>
          <wp:extent cx="2731135" cy="711835"/>
          <wp:effectExtent l="0" t="0" r="0" b="0"/>
          <wp:wrapTight wrapText="bothSides">
            <wp:wrapPolygon edited="0">
              <wp:start x="1607" y="0"/>
              <wp:lineTo x="804" y="1927"/>
              <wp:lineTo x="603" y="3083"/>
              <wp:lineTo x="703" y="18883"/>
              <wp:lineTo x="1105" y="21195"/>
              <wp:lineTo x="1205" y="21195"/>
              <wp:lineTo x="2411" y="21195"/>
              <wp:lineTo x="2511" y="21195"/>
              <wp:lineTo x="2913" y="18883"/>
              <wp:lineTo x="8136" y="18883"/>
              <wp:lineTo x="20992" y="14644"/>
              <wp:lineTo x="20892" y="12717"/>
              <wp:lineTo x="21294" y="7322"/>
              <wp:lineTo x="19486" y="6937"/>
              <wp:lineTo x="3013" y="6551"/>
              <wp:lineTo x="3114" y="3854"/>
              <wp:lineTo x="2812" y="1927"/>
              <wp:lineTo x="2009" y="0"/>
              <wp:lineTo x="1607" y="0"/>
            </wp:wrapPolygon>
          </wp:wrapTight>
          <wp:docPr id="136096139" name="Afbeelding 4" descr="Afbeelding met Graphics, ontwerp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096139" name="Afbeelding 4" descr="Afbeelding met Graphics, ontwerp&#10;&#10;Automatisch gegenereerde beschrijvi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31135" cy="711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C86048" w14:textId="77777777" w:rsidR="009F7B22" w:rsidRDefault="00F55F06">
    <w:pPr>
      <w:pStyle w:val="Koptekst"/>
    </w:pPr>
    <w:r>
      <w:t xml:space="preserve"> </w:t>
    </w:r>
  </w:p>
  <w:p w14:paraId="2022789C" w14:textId="77777777" w:rsidR="00F55F06" w:rsidRDefault="00F55F06">
    <w:pPr>
      <w:pStyle w:val="Koptekst"/>
    </w:pPr>
  </w:p>
  <w:p w14:paraId="6579B2F7" w14:textId="77777777" w:rsidR="00F55F06" w:rsidRDefault="00F55F06">
    <w:pPr>
      <w:pStyle w:val="Koptekst"/>
    </w:pPr>
  </w:p>
  <w:p w14:paraId="08D393B6" w14:textId="77777777" w:rsidR="00F55F06" w:rsidRDefault="00F55F06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6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F0F"/>
    <w:rsid w:val="0000197A"/>
    <w:rsid w:val="000369AE"/>
    <w:rsid w:val="000C4F0F"/>
    <w:rsid w:val="000E7379"/>
    <w:rsid w:val="001007A6"/>
    <w:rsid w:val="00110C9E"/>
    <w:rsid w:val="00117001"/>
    <w:rsid w:val="00155767"/>
    <w:rsid w:val="001671DD"/>
    <w:rsid w:val="00216C2A"/>
    <w:rsid w:val="0022067B"/>
    <w:rsid w:val="00272161"/>
    <w:rsid w:val="002A754D"/>
    <w:rsid w:val="002C78EA"/>
    <w:rsid w:val="00307FE4"/>
    <w:rsid w:val="00327E95"/>
    <w:rsid w:val="003B0DA5"/>
    <w:rsid w:val="003D2760"/>
    <w:rsid w:val="003D6DA0"/>
    <w:rsid w:val="003E684D"/>
    <w:rsid w:val="00405DA5"/>
    <w:rsid w:val="004405CF"/>
    <w:rsid w:val="00466533"/>
    <w:rsid w:val="004716F1"/>
    <w:rsid w:val="004729C5"/>
    <w:rsid w:val="004A12DF"/>
    <w:rsid w:val="004A6FF9"/>
    <w:rsid w:val="00543E26"/>
    <w:rsid w:val="005603A5"/>
    <w:rsid w:val="005B7FCF"/>
    <w:rsid w:val="00604130"/>
    <w:rsid w:val="00636E10"/>
    <w:rsid w:val="00661E73"/>
    <w:rsid w:val="0068214A"/>
    <w:rsid w:val="00686BBE"/>
    <w:rsid w:val="006A1E23"/>
    <w:rsid w:val="006C79C4"/>
    <w:rsid w:val="006D6EB0"/>
    <w:rsid w:val="00702FD5"/>
    <w:rsid w:val="0076308B"/>
    <w:rsid w:val="007C79F3"/>
    <w:rsid w:val="0083385B"/>
    <w:rsid w:val="008609DA"/>
    <w:rsid w:val="008870F8"/>
    <w:rsid w:val="008A54A6"/>
    <w:rsid w:val="008F785A"/>
    <w:rsid w:val="00903BFB"/>
    <w:rsid w:val="00964252"/>
    <w:rsid w:val="00971757"/>
    <w:rsid w:val="009C5E59"/>
    <w:rsid w:val="009F7B22"/>
    <w:rsid w:val="00A46F0B"/>
    <w:rsid w:val="00A60745"/>
    <w:rsid w:val="00AB45C6"/>
    <w:rsid w:val="00BB298F"/>
    <w:rsid w:val="00BD36A5"/>
    <w:rsid w:val="00BD736F"/>
    <w:rsid w:val="00C70CBD"/>
    <w:rsid w:val="00C723CB"/>
    <w:rsid w:val="00C81937"/>
    <w:rsid w:val="00C9406F"/>
    <w:rsid w:val="00C95595"/>
    <w:rsid w:val="00CA6D84"/>
    <w:rsid w:val="00D00B3F"/>
    <w:rsid w:val="00D05F77"/>
    <w:rsid w:val="00D170A6"/>
    <w:rsid w:val="00DE4599"/>
    <w:rsid w:val="00DE5BC3"/>
    <w:rsid w:val="00E61EC1"/>
    <w:rsid w:val="00E84D49"/>
    <w:rsid w:val="00EA2BD5"/>
    <w:rsid w:val="00ED0EA1"/>
    <w:rsid w:val="00F04453"/>
    <w:rsid w:val="00F3790A"/>
    <w:rsid w:val="00F55F06"/>
    <w:rsid w:val="00F73E59"/>
    <w:rsid w:val="00F73EBC"/>
    <w:rsid w:val="00FA6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47BE3B"/>
  <w15:chartTrackingRefBased/>
  <w15:docId w15:val="{0C164A86-9DA8-4CB6-B376-E0726BFE1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9F7B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9F7B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9F7B2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9F7B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9F7B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9F7B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9F7B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9F7B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9F7B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9F7B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9F7B2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9F7B2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9F7B22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9F7B22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9F7B22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9F7B22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F7B22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F7B2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9F7B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9F7B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9F7B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9F7B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9F7B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9F7B22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9F7B2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9F7B22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9F7B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9F7B22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9F7B22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9F7B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F7B22"/>
  </w:style>
  <w:style w:type="paragraph" w:styleId="Voettekst">
    <w:name w:val="footer"/>
    <w:basedOn w:val="Standaard"/>
    <w:link w:val="VoettekstChar"/>
    <w:uiPriority w:val="99"/>
    <w:unhideWhenUsed/>
    <w:rsid w:val="009F7B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F7B22"/>
  </w:style>
  <w:style w:type="character" w:styleId="Hyperlink">
    <w:name w:val="Hyperlink"/>
    <w:basedOn w:val="Standaardalinea-lettertype"/>
    <w:uiPriority w:val="99"/>
    <w:unhideWhenUsed/>
    <w:rsid w:val="009F7B22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F7B22"/>
    <w:rPr>
      <w:color w:val="605E5C"/>
      <w:shd w:val="clear" w:color="auto" w:fill="E1DFDD"/>
    </w:rPr>
  </w:style>
  <w:style w:type="paragraph" w:styleId="Geenafstand">
    <w:name w:val="No Spacing"/>
    <w:uiPriority w:val="1"/>
    <w:qFormat/>
    <w:rsid w:val="00F55F06"/>
    <w:pPr>
      <w:spacing w:after="0" w:line="240" w:lineRule="auto"/>
    </w:pPr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Normaalweb">
    <w:name w:val="Normal (Web)"/>
    <w:basedOn w:val="Standaard"/>
    <w:uiPriority w:val="99"/>
    <w:semiHidden/>
    <w:unhideWhenUsed/>
    <w:rsid w:val="00BD73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nl-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06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enningmeester@utrechtatletiek.n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mste\AppData\Local\Microsoft\Windows\INetCache\IE\JYW3YG79\AU%20Sjabloon%5b1%5d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3F222A-B483-44A6-AF93-2D95A9462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C:\Users\imste\AppData\Local\Microsoft\Windows\INetCache\IE\JYW3YG79\AU Sjabloon[1].dotx</Template>
  <TotalTime>1</TotalTime>
  <Pages>1</Pages>
  <Words>119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Iris Steverink</dc:creator>
  <cp:keywords/>
  <dc:description/>
  <cp:lastModifiedBy>Penningmeester Utrecht Atletiek</cp:lastModifiedBy>
  <cp:revision>2</cp:revision>
  <cp:lastPrinted>2025-01-12T11:43:00Z</cp:lastPrinted>
  <dcterms:created xsi:type="dcterms:W3CDTF">2025-10-01T16:26:00Z</dcterms:created>
  <dcterms:modified xsi:type="dcterms:W3CDTF">2025-10-01T16:26:00Z</dcterms:modified>
</cp:coreProperties>
</file>